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0"/>
        <w:gridCol w:w="6466"/>
      </w:tblGrid>
      <w:tr w:rsidR="000172E5" w:rsidRPr="00637200" w14:paraId="738F18BA" w14:textId="77777777" w:rsidTr="0024311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24311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B486D7" w14:textId="77777777" w:rsidR="000172E5" w:rsidRPr="00637200" w:rsidRDefault="007147D7" w:rsidP="0024311D">
                <w:pPr>
                  <w:pStyle w:val="Wcicienormalne"/>
                  <w:ind w:left="283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24311D"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17A0D" w14:textId="77777777" w:rsidR="0024311D" w:rsidRDefault="00852DAF" w:rsidP="0024311D">
            <w:pPr>
              <w:pStyle w:val="Wcicienormalne"/>
              <w:ind w:left="283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</w:p>
          <w:p w14:paraId="74607E88" w14:textId="50D62C62" w:rsidR="000172E5" w:rsidRPr="00637200" w:rsidRDefault="006865CF" w:rsidP="0024311D">
            <w:pPr>
              <w:pStyle w:val="Wcicienormalne"/>
              <w:ind w:left="0"/>
            </w:pPr>
            <w:r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4311D"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1A52" w14:textId="17E45D39" w:rsidR="00292898" w:rsidRPr="00637200" w:rsidRDefault="00852DAF" w:rsidP="0024311D">
            <w:pPr>
              <w:pStyle w:val="Wcicienormalne"/>
              <w:ind w:left="283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24311D"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1173" w14:textId="77777777" w:rsidR="006865CF" w:rsidRPr="00637200" w:rsidRDefault="00852DAF" w:rsidP="0024311D">
            <w:pPr>
              <w:pStyle w:val="Wcicienormalne"/>
              <w:ind w:left="283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3C5FED74" w14:textId="77777777" w:rsidTr="0024311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08338AC9" w14:textId="77777777" w:rsidR="000172E5" w:rsidRPr="00846B76" w:rsidRDefault="001B1E7D" w:rsidP="0024311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24311D"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49F7" w14:textId="77777777" w:rsidR="000172E5" w:rsidRPr="00846B76" w:rsidRDefault="006865CF" w:rsidP="0024311D">
            <w:pPr>
              <w:pStyle w:val="Wcicienormalne"/>
              <w:ind w:left="283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B43774"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EED8" w14:textId="77777777" w:rsidR="000172E5" w:rsidRPr="00846B76" w:rsidRDefault="006865CF" w:rsidP="0024311D">
            <w:pPr>
              <w:pStyle w:val="Wcicienormalne"/>
              <w:ind w:left="283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B43774">
        <w:trPr>
          <w:trHeight w:val="1531"/>
        </w:trPr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8E74" w14:textId="77777777" w:rsidR="00292898" w:rsidRPr="00846B76" w:rsidRDefault="00292898" w:rsidP="0024311D">
            <w:pPr>
              <w:pStyle w:val="Wcicienormalne"/>
              <w:ind w:left="283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24311D" w:rsidRPr="00846B76" w14:paraId="2763DB61" w14:textId="77777777" w:rsidTr="00B43774">
        <w:trPr>
          <w:trHeight w:val="987"/>
        </w:trPr>
        <w:tc>
          <w:tcPr>
            <w:tcW w:w="1414" w:type="pct"/>
            <w:tcBorders>
              <w:top w:val="single" w:sz="4" w:space="0" w:color="auto"/>
            </w:tcBorders>
            <w:vAlign w:val="center"/>
          </w:tcPr>
          <w:p w14:paraId="264335FA" w14:textId="77777777" w:rsidR="0024311D" w:rsidRDefault="0024311D" w:rsidP="0024311D">
            <w:pPr>
              <w:pStyle w:val="Wcicienormalne"/>
              <w:ind w:left="283"/>
            </w:pPr>
          </w:p>
        </w:tc>
        <w:tc>
          <w:tcPr>
            <w:tcW w:w="3586" w:type="pct"/>
            <w:tcBorders>
              <w:top w:val="single" w:sz="4" w:space="0" w:color="auto"/>
            </w:tcBorders>
            <w:vAlign w:val="center"/>
          </w:tcPr>
          <w:p w14:paraId="7B7A8C43" w14:textId="7FD6DAB1" w:rsidR="0024311D" w:rsidRPr="00846B76" w:rsidRDefault="0024311D" w:rsidP="0024311D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Zapoznałem się regulaminem obowiązującym na obszarze objętym programem „Zanocuj w lesie”</w:t>
            </w:r>
          </w:p>
        </w:tc>
      </w:tr>
      <w:tr w:rsidR="0024311D" w:rsidRPr="00846B76" w14:paraId="47B31C0C" w14:textId="77777777" w:rsidTr="00B43774">
        <w:trPr>
          <w:trHeight w:val="973"/>
        </w:trPr>
        <w:tc>
          <w:tcPr>
            <w:tcW w:w="1414" w:type="pct"/>
            <w:vAlign w:val="center"/>
          </w:tcPr>
          <w:p w14:paraId="6C0945EB" w14:textId="77777777" w:rsidR="0024311D" w:rsidRDefault="0024311D" w:rsidP="0024311D">
            <w:pPr>
              <w:pStyle w:val="Wcicienormalne"/>
              <w:ind w:left="283"/>
            </w:pPr>
          </w:p>
        </w:tc>
        <w:tc>
          <w:tcPr>
            <w:tcW w:w="3586" w:type="pct"/>
            <w:vAlign w:val="center"/>
          </w:tcPr>
          <w:p w14:paraId="3ACC38FD" w14:textId="6EF43BCB" w:rsidR="0024311D" w:rsidRDefault="0024311D" w:rsidP="0024311D">
            <w:sdt>
              <w:sdtPr>
                <w:id w:val="33342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Wyrażam zgodę na gromadzenie danych osobowych</w:t>
            </w:r>
          </w:p>
        </w:tc>
      </w:tr>
    </w:tbl>
    <w:p w14:paraId="458B9043" w14:textId="77777777" w:rsidR="00B43774" w:rsidRPr="0006568A" w:rsidRDefault="00B43774" w:rsidP="00B43774"/>
    <w:sectPr w:rsidR="00B43774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48760" w14:textId="77777777" w:rsidR="00852DAF" w:rsidRDefault="00852DAF" w:rsidP="000172E5">
      <w:pPr>
        <w:spacing w:after="0" w:line="240" w:lineRule="auto"/>
      </w:pPr>
      <w:r>
        <w:separator/>
      </w:r>
    </w:p>
  </w:endnote>
  <w:endnote w:type="continuationSeparator" w:id="0">
    <w:p w14:paraId="230CAEF9" w14:textId="77777777" w:rsidR="00852DAF" w:rsidRDefault="00852DA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3725D4B-AAD4-4021-927E-98627EA13839}"/>
    <w:embedBold r:id="rId2" w:fontKey="{86C0285B-C8A2-4995-B7C8-D0C43E6B8C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21C2FC0-8408-4D87-B10A-B47E3C969052}"/>
    <w:embedBold r:id="rId4" w:fontKey="{B7EC4ACD-D339-4D5D-B5EC-E46D99883B79}"/>
    <w:embedItalic r:id="rId5" w:fontKey="{A771747A-93D1-4DFC-8B8D-B3443DD5F6F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  <w:embedRegular r:id="rId6" w:fontKey="{9D4ADC7B-4028-4FE4-8D6E-5101505089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473B9BD-3EFC-4205-81FF-873BF38771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7A93800-960E-4B8B-A24B-C9049B63C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95D6D" w14:textId="77777777" w:rsidR="00852DAF" w:rsidRDefault="00852DAF" w:rsidP="000172E5">
      <w:pPr>
        <w:spacing w:after="0" w:line="240" w:lineRule="auto"/>
      </w:pPr>
      <w:r>
        <w:separator/>
      </w:r>
    </w:p>
  </w:footnote>
  <w:footnote w:type="continuationSeparator" w:id="0">
    <w:p w14:paraId="76983E5E" w14:textId="77777777" w:rsidR="00852DAF" w:rsidRDefault="00852DA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6EB71A09" w14:textId="77777777" w:rsidR="0024311D" w:rsidRDefault="0024311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</w:t>
          </w:r>
        </w:p>
        <w:p w14:paraId="2110400B" w14:textId="3F02EFD2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4311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52DAF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4377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A020F2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62</Words>
  <Characters>376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2021-04-28T10:01:00Z</dcterms:created>
  <dcterms:modified xsi:type="dcterms:W3CDTF">2021-04-28T10:01:00Z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